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327B" w:rsidRDefault="00286A20">
      <w:pPr>
        <w:pStyle w:val="Standard"/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5" behindDoc="0" locked="0" layoutInCell="1" allowOverlap="1">
                <wp:simplePos x="0" y="0"/>
                <wp:positionH relativeFrom="column">
                  <wp:posOffset>586743</wp:posOffset>
                </wp:positionH>
                <wp:positionV relativeFrom="paragraph">
                  <wp:posOffset>1828800</wp:posOffset>
                </wp:positionV>
                <wp:extent cx="304796" cy="281936"/>
                <wp:effectExtent l="0" t="0" r="19054" b="22864"/>
                <wp:wrapNone/>
                <wp:docPr id="1" name="Tvar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796" cy="281936"/>
                        </a:xfrm>
                        <a:custGeom>
                          <a:avLst>
                            <a:gd name="f0" fmla="val 18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4510"/>
                            <a:gd name="f10" fmla="val 18520"/>
                            <a:gd name="f11" fmla="*/ 10800 10800 1"/>
                            <a:gd name="f12" fmla="+- 0 0 360"/>
                            <a:gd name="f13" fmla="val 10800"/>
                            <a:gd name="f14" fmla="*/ 1000 1865 1"/>
                            <a:gd name="f15" fmla="val 1865"/>
                            <a:gd name="f16" fmla="val 1000"/>
                            <a:gd name="f17" fmla="val 4870"/>
                            <a:gd name="f18" fmla="val 8680"/>
                            <a:gd name="f19" fmla="val 12920"/>
                            <a:gd name="f20" fmla="val 16730"/>
                            <a:gd name="f21" fmla="val -2147483647"/>
                            <a:gd name="f22" fmla="val 2147483647"/>
                            <a:gd name="f23" fmla="+- 0 0 0"/>
                            <a:gd name="f24" fmla="*/ f4 1 21600"/>
                            <a:gd name="f25" fmla="*/ f5 1 21600"/>
                            <a:gd name="f26" fmla="val f6"/>
                            <a:gd name="f27" fmla="val f7"/>
                            <a:gd name="f28" fmla="*/ 0 f8 1"/>
                            <a:gd name="f29" fmla="*/ f6 f1 1"/>
                            <a:gd name="f30" fmla="*/ f12 f1 1"/>
                            <a:gd name="f31" fmla="pin 14510 f0 18520"/>
                            <a:gd name="f32" fmla="*/ f23 f1 1"/>
                            <a:gd name="f33" fmla="+- f27 0 f26"/>
                            <a:gd name="f34" fmla="val f31"/>
                            <a:gd name="f35" fmla="*/ f28 1 f3"/>
                            <a:gd name="f36" fmla="*/ f29 1 f3"/>
                            <a:gd name="f37" fmla="*/ f30 1 f3"/>
                            <a:gd name="f38" fmla="*/ f31 f25 1"/>
                            <a:gd name="f39" fmla="*/ f32 1 f3"/>
                            <a:gd name="f40" fmla="*/ f33 1 21600"/>
                            <a:gd name="f41" fmla="+- f34 0 14510"/>
                            <a:gd name="f42" fmla="+- 0 0 f35"/>
                            <a:gd name="f43" fmla="+- f36 0 f2"/>
                            <a:gd name="f44" fmla="+- f37 0 f2"/>
                            <a:gd name="f45" fmla="+- f39 0 f2"/>
                            <a:gd name="f46" fmla="*/ 10800 f40 1"/>
                            <a:gd name="f47" fmla="*/ 3163 f40 1"/>
                            <a:gd name="f48" fmla="*/ 18437 f40 1"/>
                            <a:gd name="f49" fmla="*/ 0 f40 1"/>
                            <a:gd name="f50" fmla="*/ 21600 f40 1"/>
                            <a:gd name="f51" fmla="+- 18520 0 f41"/>
                            <a:gd name="f52" fmla="+- 14510 f41 0"/>
                            <a:gd name="f53" fmla="*/ f42 f1 1"/>
                            <a:gd name="f54" fmla="+- f44 0 f43"/>
                            <a:gd name="f55" fmla="*/ f53 1 f8"/>
                            <a:gd name="f56" fmla="*/ f46 1 f40"/>
                            <a:gd name="f57" fmla="*/ f49 1 f40"/>
                            <a:gd name="f58" fmla="*/ f47 1 f40"/>
                            <a:gd name="f59" fmla="*/ f48 1 f40"/>
                            <a:gd name="f60" fmla="*/ f50 1 f40"/>
                            <a:gd name="f61" fmla="+- f55 0 f2"/>
                            <a:gd name="f62" fmla="*/ f56 f24 1"/>
                            <a:gd name="f63" fmla="*/ f58 f24 1"/>
                            <a:gd name="f64" fmla="*/ f59 f24 1"/>
                            <a:gd name="f65" fmla="*/ f59 f25 1"/>
                            <a:gd name="f66" fmla="*/ f58 f25 1"/>
                            <a:gd name="f67" fmla="*/ f57 f25 1"/>
                            <a:gd name="f68" fmla="*/ f57 f24 1"/>
                            <a:gd name="f69" fmla="*/ f56 f25 1"/>
                            <a:gd name="f70" fmla="*/ f60 f25 1"/>
                            <a:gd name="f71" fmla="*/ f60 f24 1"/>
                            <a:gd name="f72" fmla="+- f6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865 f88 1"/>
                            <a:gd name="f93" fmla="*/ 1000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45">
                              <a:pos x="f62" y="f67"/>
                            </a:cxn>
                            <a:cxn ang="f45">
                              <a:pos x="f63" y="f66"/>
                            </a:cxn>
                            <a:cxn ang="f45">
                              <a:pos x="f68" y="f69"/>
                            </a:cxn>
                            <a:cxn ang="f45">
                              <a:pos x="f63" y="f65"/>
                            </a:cxn>
                            <a:cxn ang="f45">
                              <a:pos x="f62" y="f70"/>
                            </a:cxn>
                            <a:cxn ang="f45">
                              <a:pos x="f64" y="f65"/>
                            </a:cxn>
                            <a:cxn ang="f45">
                              <a:pos x="f71" y="f69"/>
                            </a:cxn>
                            <a:cxn ang="f45">
                              <a:pos x="f64" y="f66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4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6" hR="f15" stAng="f43" swAng="f54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6" hR="f15" stAng="f43" swAng="f54"/>
                              <a:close/>
                            </a:path>
                            <a:path w="21600" h="21600" fill="none">
                              <a:moveTo>
                                <a:pt x="f17" y="f51"/>
                              </a:moveTo>
                              <a:cubicBezTo>
                                <a:pt x="f18" y="f52"/>
                                <a:pt x="f19" y="f52"/>
                                <a:pt x="f20" y="f51"/>
                              </a:cubicBezTo>
                            </a:path>
                          </a:pathLst>
                        </a:custGeom>
                        <a:solidFill>
                          <a:srgbClr val="FAA61A"/>
                        </a:solidFill>
                        <a:ln w="12701" cap="flat">
                          <a:solidFill>
                            <a:srgbClr val="3465A4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1F327B" w:rsidRDefault="001F327B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var2" o:spid="_x0000_s1026" style="position:absolute;margin-left:46.2pt;margin-top:2in;width:24pt;height:22.2pt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" adj="-11796480,,5400" path="m10800,at,,21600,21600,10800,,10800,xem7305,5650at6305,5650,8305,9380,7305,5650,7305,5650xem14295,5650at13295,5650,15295,9380,14295,5650,14295,5650xem4870,14510nfc8680,18520,12920,18520,16730,14510e" fillcolor="#faa61a" strokecolor="#3465a4" strokeweight=".35281mm">
                <v:stroke joinstyle="miter"/>
                <v:formulas/>
                <v:path arrowok="t" o:connecttype="custom" o:connectlocs="152398,0;304796,140968;152398,281936;0,140968;152398,0;44633,41285;0,140968;44633,240651;152398,281936;260163,240651;304796,140968;260163,41285" o:connectangles="270,0,90,180,270,270,270,270,270,270,270,270" textboxrect="3163,3163,18437,18437"/>
                <v:textbox inset="0,0,0,0">
                  <w:txbxContent>
                    <w:p w:rsidR="001F327B" w:rsidRDefault="001F327B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106683</wp:posOffset>
                </wp:positionV>
                <wp:extent cx="373376" cy="350516"/>
                <wp:effectExtent l="19050" t="19050" r="26674" b="30484"/>
                <wp:wrapNone/>
                <wp:docPr id="2" name="Hvězda: sedmicípá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76" cy="350516"/>
                        </a:xfrm>
                        <a:custGeom>
                          <a:avLst>
                            <a:gd name="f10" fmla="val 34601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val 102572"/>
                            <a:gd name="f9" fmla="val 105210"/>
                            <a:gd name="f10" fmla="val 34601"/>
                            <a:gd name="f11" fmla="+- 0 0 -90"/>
                            <a:gd name="f12" fmla="+- 0 0 -180"/>
                            <a:gd name="f13" fmla="+- 0 0 -270"/>
                            <a:gd name="f14" fmla="abs f4"/>
                            <a:gd name="f15" fmla="abs f5"/>
                            <a:gd name="f16" fmla="abs f6"/>
                            <a:gd name="f17" fmla="val f7"/>
                            <a:gd name="f18" fmla="val f10"/>
                            <a:gd name="f19" fmla="*/ f11 f1 1"/>
                            <a:gd name="f20" fmla="*/ f12 f1 1"/>
                            <a:gd name="f21" fmla="*/ f13 f1 1"/>
                            <a:gd name="f22" fmla="?: f14 f4 1"/>
                            <a:gd name="f23" fmla="?: f15 f5 1"/>
                            <a:gd name="f24" fmla="?: f16 f6 1"/>
                            <a:gd name="f25" fmla="*/ f19 1 f3"/>
                            <a:gd name="f26" fmla="*/ f20 1 f3"/>
                            <a:gd name="f27" fmla="*/ f21 1 f3"/>
                            <a:gd name="f28" fmla="*/ f22 1 21600"/>
                            <a:gd name="f29" fmla="*/ f23 1 21600"/>
                            <a:gd name="f30" fmla="*/ 21600 f22 1"/>
                            <a:gd name="f31" fmla="*/ 21600 f23 1"/>
                            <a:gd name="f32" fmla="+- f25 0 f2"/>
                            <a:gd name="f33" fmla="+- f26 0 f2"/>
                            <a:gd name="f34" fmla="+- f27 0 f2"/>
                            <a:gd name="f35" fmla="min f29 f28"/>
                            <a:gd name="f36" fmla="*/ f30 1 f24"/>
                            <a:gd name="f37" fmla="*/ f31 1 f24"/>
                            <a:gd name="f38" fmla="val f36"/>
                            <a:gd name="f39" fmla="val f37"/>
                            <a:gd name="f40" fmla="*/ f17 f35 1"/>
                            <a:gd name="f41" fmla="+- f39 0 f17"/>
                            <a:gd name="f42" fmla="+- f38 0 f17"/>
                            <a:gd name="f43" fmla="*/ f41 1 2"/>
                            <a:gd name="f44" fmla="*/ f42 1 2"/>
                            <a:gd name="f45" fmla="+- f17 f43 0"/>
                            <a:gd name="f46" fmla="+- f17 f44 0"/>
                            <a:gd name="f47" fmla="*/ f44 f8 1"/>
                            <a:gd name="f48" fmla="*/ f43 f9 1"/>
                            <a:gd name="f49" fmla="*/ f47 1 100000"/>
                            <a:gd name="f50" fmla="*/ f48 1 100000"/>
                            <a:gd name="f51" fmla="*/ f45 f9 1"/>
                            <a:gd name="f52" fmla="*/ f46 f35 1"/>
                            <a:gd name="f53" fmla="*/ f51 1 100000"/>
                            <a:gd name="f54" fmla="*/ f49 97493 1"/>
                            <a:gd name="f55" fmla="*/ f49 78183 1"/>
                            <a:gd name="f56" fmla="*/ f49 43388 1"/>
                            <a:gd name="f57" fmla="*/ f50 62349 1"/>
                            <a:gd name="f58" fmla="*/ f50 22252 1"/>
                            <a:gd name="f59" fmla="*/ f50 90097 1"/>
                            <a:gd name="f60" fmla="*/ f49 f18 1"/>
                            <a:gd name="f61" fmla="*/ f50 f18 1"/>
                            <a:gd name="f62" fmla="*/ f54 1 100000"/>
                            <a:gd name="f63" fmla="*/ f55 1 100000"/>
                            <a:gd name="f64" fmla="*/ f56 1 100000"/>
                            <a:gd name="f65" fmla="*/ f57 1 100000"/>
                            <a:gd name="f66" fmla="*/ f58 1 100000"/>
                            <a:gd name="f67" fmla="*/ f59 1 100000"/>
                            <a:gd name="f68" fmla="*/ f60 1 50000"/>
                            <a:gd name="f69" fmla="*/ f61 1 50000"/>
                            <a:gd name="f70" fmla="+- f46 0 f62"/>
                            <a:gd name="f71" fmla="+- f46 0 f63"/>
                            <a:gd name="f72" fmla="+- f46 0 f64"/>
                            <a:gd name="f73" fmla="+- f46 f64 0"/>
                            <a:gd name="f74" fmla="+- f46 f63 0"/>
                            <a:gd name="f75" fmla="+- f46 f62 0"/>
                            <a:gd name="f76" fmla="+- f53 0 f65"/>
                            <a:gd name="f77" fmla="+- f53 f66 0"/>
                            <a:gd name="f78" fmla="+- f53 f67 0"/>
                            <a:gd name="f79" fmla="*/ f68 97493 1"/>
                            <a:gd name="f80" fmla="*/ f68 78183 1"/>
                            <a:gd name="f81" fmla="*/ f68 43388 1"/>
                            <a:gd name="f82" fmla="*/ f69 90097 1"/>
                            <a:gd name="f83" fmla="*/ f69 22252 1"/>
                            <a:gd name="f84" fmla="*/ f69 62349 1"/>
                            <a:gd name="f85" fmla="+- f53 f69 0"/>
                            <a:gd name="f86" fmla="*/ f79 1 100000"/>
                            <a:gd name="f87" fmla="*/ f80 1 100000"/>
                            <a:gd name="f88" fmla="*/ f81 1 100000"/>
                            <a:gd name="f89" fmla="*/ f82 1 100000"/>
                            <a:gd name="f90" fmla="*/ f83 1 100000"/>
                            <a:gd name="f91" fmla="*/ f84 1 100000"/>
                            <a:gd name="f92" fmla="*/ f70 f35 1"/>
                            <a:gd name="f93" fmla="*/ f77 f35 1"/>
                            <a:gd name="f94" fmla="*/ f71 f35 1"/>
                            <a:gd name="f95" fmla="*/ f76 f35 1"/>
                            <a:gd name="f96" fmla="*/ f74 f35 1"/>
                            <a:gd name="f97" fmla="*/ f75 f35 1"/>
                            <a:gd name="f98" fmla="*/ f73 f35 1"/>
                            <a:gd name="f99" fmla="*/ f78 f35 1"/>
                            <a:gd name="f100" fmla="*/ f85 f35 1"/>
                            <a:gd name="f101" fmla="*/ f72 f35 1"/>
                            <a:gd name="f102" fmla="+- f46 0 f86"/>
                            <a:gd name="f103" fmla="+- f46 0 f87"/>
                            <a:gd name="f104" fmla="+- f46 0 f88"/>
                            <a:gd name="f105" fmla="+- f46 f88 0"/>
                            <a:gd name="f106" fmla="+- f46 f87 0"/>
                            <a:gd name="f107" fmla="+- f46 f86 0"/>
                            <a:gd name="f108" fmla="+- f53 0 f89"/>
                            <a:gd name="f109" fmla="+- f53 0 f90"/>
                            <a:gd name="f110" fmla="+- f53 f91 0"/>
                            <a:gd name="f111" fmla="*/ f103 f35 1"/>
                            <a:gd name="f112" fmla="*/ f108 f35 1"/>
                            <a:gd name="f113" fmla="*/ f106 f35 1"/>
                            <a:gd name="f114" fmla="*/ f110 f35 1"/>
                            <a:gd name="f115" fmla="*/ f102 f35 1"/>
                            <a:gd name="f116" fmla="*/ f109 f35 1"/>
                            <a:gd name="f117" fmla="*/ f104 f35 1"/>
                            <a:gd name="f118" fmla="*/ f105 f35 1"/>
                            <a:gd name="f119" fmla="*/ f107 f3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96" y="f95"/>
                            </a:cxn>
                            <a:cxn ang="f32">
                              <a:pos x="f97" y="f93"/>
                            </a:cxn>
                            <a:cxn ang="f33">
                              <a:pos x="f98" y="f99"/>
                            </a:cxn>
                            <a:cxn ang="f33">
                              <a:pos x="f101" y="f99"/>
                            </a:cxn>
                            <a:cxn ang="f34">
                              <a:pos x="f92" y="f93"/>
                            </a:cxn>
                            <a:cxn ang="f34">
                              <a:pos x="f94" y="f95"/>
                            </a:cxn>
                          </a:cxnLst>
                          <a:rect l="f111" t="f112" r="f113" b="f114"/>
                          <a:pathLst>
                            <a:path>
                              <a:moveTo>
                                <a:pt x="f92" y="f93"/>
                              </a:moveTo>
                              <a:lnTo>
                                <a:pt x="f115" y="f116"/>
                              </a:lnTo>
                              <a:lnTo>
                                <a:pt x="f94" y="f95"/>
                              </a:lnTo>
                              <a:lnTo>
                                <a:pt x="f117" y="f112"/>
                              </a:lnTo>
                              <a:lnTo>
                                <a:pt x="f52" y="f40"/>
                              </a:lnTo>
                              <a:lnTo>
                                <a:pt x="f118" y="f112"/>
                              </a:lnTo>
                              <a:lnTo>
                                <a:pt x="f96" y="f95"/>
                              </a:lnTo>
                              <a:lnTo>
                                <a:pt x="f119" y="f116"/>
                              </a:lnTo>
                              <a:lnTo>
                                <a:pt x="f97" y="f93"/>
                              </a:lnTo>
                              <a:lnTo>
                                <a:pt x="f113" y="f114"/>
                              </a:lnTo>
                              <a:lnTo>
                                <a:pt x="f98" y="f99"/>
                              </a:lnTo>
                              <a:lnTo>
                                <a:pt x="f52" y="f100"/>
                              </a:lnTo>
                              <a:lnTo>
                                <a:pt x="f101" y="f99"/>
                              </a:lnTo>
                              <a:lnTo>
                                <a:pt x="f111" y="f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B07F18B" id="Hvězda: sedmicípá 12" o:spid="_x0000_s1026" style="position:absolute;margin-left:28.8pt;margin-top:8.4pt;width:29.4pt;height:27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3376,350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" path="m-1,225419l57495,155995,36976,69424r92217,l186688,r57495,69424l336400,69424r-20519,86571l373377,225419r-83085,38528l269772,350518,186688,311990r-83084,38528l83084,263947,-1,225419xe" fillcolor="#4472c4" strokecolor="#2f528f" strokeweight=".35281mm">
                <v:stroke joinstyle="miter"/>
                <v:path arrowok="t" o:connecttype="custom" o:connectlocs="186688,0;373376,175258;186688,350516;0,175258;336400,69424;373377,225419;269772,350518;103604,350518;-1,225419;36976,69424" o:connectangles="270,0,90,180,0,0,90,90,180,180" textboxrect="83084,69424,290292,263947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4" behindDoc="0" locked="0" layoutInCell="1" allowOverlap="1">
                <wp:simplePos x="0" y="0"/>
                <wp:positionH relativeFrom="margin">
                  <wp:posOffset>381003</wp:posOffset>
                </wp:positionH>
                <wp:positionV relativeFrom="margin">
                  <wp:posOffset>53336</wp:posOffset>
                </wp:positionV>
                <wp:extent cx="320040" cy="388620"/>
                <wp:effectExtent l="0" t="0" r="22860" b="11430"/>
                <wp:wrapNone/>
                <wp:docPr id="3" name="Tvar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88620"/>
                        </a:xfrm>
                        <a:custGeom>
                          <a:avLst>
                            <a:gd name="f0" fmla="val 18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4510"/>
                            <a:gd name="f10" fmla="val 18520"/>
                            <a:gd name="f11" fmla="*/ 10800 10800 1"/>
                            <a:gd name="f12" fmla="+- 0 0 360"/>
                            <a:gd name="f13" fmla="val 10800"/>
                            <a:gd name="f14" fmla="*/ 1000 1865 1"/>
                            <a:gd name="f15" fmla="val 1865"/>
                            <a:gd name="f16" fmla="val 1000"/>
                            <a:gd name="f17" fmla="val 4870"/>
                            <a:gd name="f18" fmla="val 8680"/>
                            <a:gd name="f19" fmla="val 12920"/>
                            <a:gd name="f20" fmla="val 16730"/>
                            <a:gd name="f21" fmla="val -2147483647"/>
                            <a:gd name="f22" fmla="val 2147483647"/>
                            <a:gd name="f23" fmla="+- 0 0 0"/>
                            <a:gd name="f24" fmla="*/ f4 1 21600"/>
                            <a:gd name="f25" fmla="*/ f5 1 21600"/>
                            <a:gd name="f26" fmla="val f6"/>
                            <a:gd name="f27" fmla="val f7"/>
                            <a:gd name="f28" fmla="*/ 0 f8 1"/>
                            <a:gd name="f29" fmla="*/ f6 f1 1"/>
                            <a:gd name="f30" fmla="*/ f12 f1 1"/>
                            <a:gd name="f31" fmla="pin 14510 f0 18520"/>
                            <a:gd name="f32" fmla="*/ f23 f1 1"/>
                            <a:gd name="f33" fmla="+- f27 0 f26"/>
                            <a:gd name="f34" fmla="val f31"/>
                            <a:gd name="f35" fmla="*/ f28 1 f3"/>
                            <a:gd name="f36" fmla="*/ f29 1 f3"/>
                            <a:gd name="f37" fmla="*/ f30 1 f3"/>
                            <a:gd name="f38" fmla="*/ f31 f25 1"/>
                            <a:gd name="f39" fmla="*/ f32 1 f3"/>
                            <a:gd name="f40" fmla="*/ f33 1 21600"/>
                            <a:gd name="f41" fmla="+- f34 0 14510"/>
                            <a:gd name="f42" fmla="+- 0 0 f35"/>
                            <a:gd name="f43" fmla="+- f36 0 f2"/>
                            <a:gd name="f44" fmla="+- f37 0 f2"/>
                            <a:gd name="f45" fmla="+- f39 0 f2"/>
                            <a:gd name="f46" fmla="*/ 10800 f40 1"/>
                            <a:gd name="f47" fmla="*/ 3163 f40 1"/>
                            <a:gd name="f48" fmla="*/ 18437 f40 1"/>
                            <a:gd name="f49" fmla="*/ 0 f40 1"/>
                            <a:gd name="f50" fmla="*/ 21600 f40 1"/>
                            <a:gd name="f51" fmla="+- 18520 0 f41"/>
                            <a:gd name="f52" fmla="+- 14510 f41 0"/>
                            <a:gd name="f53" fmla="*/ f42 f1 1"/>
                            <a:gd name="f54" fmla="+- f44 0 f43"/>
                            <a:gd name="f55" fmla="*/ f53 1 f8"/>
                            <a:gd name="f56" fmla="*/ f46 1 f40"/>
                            <a:gd name="f57" fmla="*/ f49 1 f40"/>
                            <a:gd name="f58" fmla="*/ f47 1 f40"/>
                            <a:gd name="f59" fmla="*/ f48 1 f40"/>
                            <a:gd name="f60" fmla="*/ f50 1 f40"/>
                            <a:gd name="f61" fmla="+- f55 0 f2"/>
                            <a:gd name="f62" fmla="*/ f56 f24 1"/>
                            <a:gd name="f63" fmla="*/ f58 f24 1"/>
                            <a:gd name="f64" fmla="*/ f59 f24 1"/>
                            <a:gd name="f65" fmla="*/ f59 f25 1"/>
                            <a:gd name="f66" fmla="*/ f58 f25 1"/>
                            <a:gd name="f67" fmla="*/ f57 f25 1"/>
                            <a:gd name="f68" fmla="*/ f57 f24 1"/>
                            <a:gd name="f69" fmla="*/ f56 f25 1"/>
                            <a:gd name="f70" fmla="*/ f60 f25 1"/>
                            <a:gd name="f71" fmla="*/ f60 f24 1"/>
                            <a:gd name="f72" fmla="+- f6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865 f88 1"/>
                            <a:gd name="f93" fmla="*/ 1000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45">
                              <a:pos x="f62" y="f67"/>
                            </a:cxn>
                            <a:cxn ang="f45">
                              <a:pos x="f63" y="f66"/>
                            </a:cxn>
                            <a:cxn ang="f45">
                              <a:pos x="f68" y="f69"/>
                            </a:cxn>
                            <a:cxn ang="f45">
                              <a:pos x="f63" y="f65"/>
                            </a:cxn>
                            <a:cxn ang="f45">
                              <a:pos x="f62" y="f70"/>
                            </a:cxn>
                            <a:cxn ang="f45">
                              <a:pos x="f64" y="f65"/>
                            </a:cxn>
                            <a:cxn ang="f45">
                              <a:pos x="f71" y="f69"/>
                            </a:cxn>
                            <a:cxn ang="f45">
                              <a:pos x="f64" y="f66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4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6" hR="f15" stAng="f43" swAng="f54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6" hR="f15" stAng="f43" swAng="f54"/>
                              <a:close/>
                            </a:path>
                            <a:path w="21600" h="21600" fill="none">
                              <a:moveTo>
                                <a:pt x="f17" y="f51"/>
                              </a:moveTo>
                              <a:cubicBezTo>
                                <a:pt x="f18" y="f52"/>
                                <a:pt x="f19" y="f52"/>
                                <a:pt x="f20" y="f51"/>
                              </a:cubicBezTo>
                            </a:path>
                          </a:pathLst>
                        </a:custGeom>
                        <a:solidFill>
                          <a:srgbClr val="FFF200"/>
                        </a:solidFill>
                        <a:ln w="12701" cap="flat">
                          <a:solidFill>
                            <a:srgbClr val="3465A4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1F327B" w:rsidRDefault="001F327B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var1" o:spid="_x0000_s1027" style="position:absolute;margin-left:30pt;margin-top:4.2pt;width:25.2pt;height:30.6pt;z-index: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" adj="-11796480,,5400" path="m10800,at,,21600,21600,10800,,10800,xem7305,5650at6305,5650,8305,9380,7305,5650,7305,5650xem14295,5650at13295,5650,15295,9380,14295,5650,14295,5650xem4870,14510nfc8680,18520,12920,18520,16730,14510e" fillcolor="#fff200" strokecolor="#3465a4" strokeweight=".35281mm">
                <v:stroke joinstyle="miter"/>
                <v:formulas/>
                <v:path arrowok="t" o:connecttype="custom" o:connectlocs="160020,0;320040,194310;160020,388620;0,194310;160020,0;46865,56908;0,194310;46865,331712;160020,388620;273175,331712;320040,194310;273175,56908" o:connectangles="270,0,90,180,270,270,270,270,270,270,270,270" textboxrect="3163,3163,18437,18437"/>
                <v:textbox inset="0,0,0,0">
                  <w:txbxContent>
                    <w:p w:rsidR="001F327B" w:rsidRDefault="001F327B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19996" cy="1818000"/>
            <wp:effectExtent l="0" t="0" r="0" b="0"/>
            <wp:wrapSquare wrapText="bothSides"/>
            <wp:docPr id="4" name="Obráze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alphaModFix/>
                      <a:biLevel thresh="5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1818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Opiš:</w:t>
      </w:r>
    </w:p>
    <w:p w:rsidR="001F327B" w:rsidRDefault="00286A20">
      <w:pPr>
        <w:pStyle w:val="Standard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4989825</wp:posOffset>
                </wp:positionV>
                <wp:extent cx="384176" cy="390521"/>
                <wp:effectExtent l="0" t="0" r="15874" b="9529"/>
                <wp:wrapNone/>
                <wp:docPr id="5" name="Tvar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6" cy="390521"/>
                        </a:xfrm>
                        <a:custGeom>
                          <a:avLst>
                            <a:gd name="f0" fmla="val 18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4510"/>
                            <a:gd name="f10" fmla="val 18520"/>
                            <a:gd name="f11" fmla="*/ 10800 10800 1"/>
                            <a:gd name="f12" fmla="+- 0 0 360"/>
                            <a:gd name="f13" fmla="val 10800"/>
                            <a:gd name="f14" fmla="*/ 1000 1865 1"/>
                            <a:gd name="f15" fmla="val 1865"/>
                            <a:gd name="f16" fmla="val 1000"/>
                            <a:gd name="f17" fmla="val 4870"/>
                            <a:gd name="f18" fmla="val 8680"/>
                            <a:gd name="f19" fmla="val 12920"/>
                            <a:gd name="f20" fmla="val 16730"/>
                            <a:gd name="f21" fmla="val -2147483647"/>
                            <a:gd name="f22" fmla="val 2147483647"/>
                            <a:gd name="f23" fmla="+- 0 0 0"/>
                            <a:gd name="f24" fmla="*/ f4 1 21600"/>
                            <a:gd name="f25" fmla="*/ f5 1 21600"/>
                            <a:gd name="f26" fmla="val f6"/>
                            <a:gd name="f27" fmla="val f7"/>
                            <a:gd name="f28" fmla="*/ 0 f8 1"/>
                            <a:gd name="f29" fmla="*/ f6 f1 1"/>
                            <a:gd name="f30" fmla="*/ f12 f1 1"/>
                            <a:gd name="f31" fmla="pin 14510 f0 18520"/>
                            <a:gd name="f32" fmla="*/ f23 f1 1"/>
                            <a:gd name="f33" fmla="+- f27 0 f26"/>
                            <a:gd name="f34" fmla="val f31"/>
                            <a:gd name="f35" fmla="*/ f28 1 f3"/>
                            <a:gd name="f36" fmla="*/ f29 1 f3"/>
                            <a:gd name="f37" fmla="*/ f30 1 f3"/>
                            <a:gd name="f38" fmla="*/ f31 f25 1"/>
                            <a:gd name="f39" fmla="*/ f32 1 f3"/>
                            <a:gd name="f40" fmla="*/ f33 1 21600"/>
                            <a:gd name="f41" fmla="+- f34 0 14510"/>
                            <a:gd name="f42" fmla="+- 0 0 f35"/>
                            <a:gd name="f43" fmla="+- f36 0 f2"/>
                            <a:gd name="f44" fmla="+- f37 0 f2"/>
                            <a:gd name="f45" fmla="+- f39 0 f2"/>
                            <a:gd name="f46" fmla="*/ 10800 f40 1"/>
                            <a:gd name="f47" fmla="*/ 3163 f40 1"/>
                            <a:gd name="f48" fmla="*/ 18437 f40 1"/>
                            <a:gd name="f49" fmla="*/ 0 f40 1"/>
                            <a:gd name="f50" fmla="*/ 21600 f40 1"/>
                            <a:gd name="f51" fmla="+- 18520 0 f41"/>
                            <a:gd name="f52" fmla="+- 14510 f41 0"/>
                            <a:gd name="f53" fmla="*/ f42 f1 1"/>
                            <a:gd name="f54" fmla="+- f44 0 f43"/>
                            <a:gd name="f55" fmla="*/ f53 1 f8"/>
                            <a:gd name="f56" fmla="*/ f46 1 f40"/>
                            <a:gd name="f57" fmla="*/ f49 1 f40"/>
                            <a:gd name="f58" fmla="*/ f47 1 f40"/>
                            <a:gd name="f59" fmla="*/ f48 1 f40"/>
                            <a:gd name="f60" fmla="*/ f50 1 f40"/>
                            <a:gd name="f61" fmla="+- f55 0 f2"/>
                            <a:gd name="f62" fmla="*/ f56 f24 1"/>
                            <a:gd name="f63" fmla="*/ f58 f24 1"/>
                            <a:gd name="f64" fmla="*/ f59 f24 1"/>
                            <a:gd name="f65" fmla="*/ f59 f25 1"/>
                            <a:gd name="f66" fmla="*/ f58 f25 1"/>
                            <a:gd name="f67" fmla="*/ f57 f25 1"/>
                            <a:gd name="f68" fmla="*/ f57 f24 1"/>
                            <a:gd name="f69" fmla="*/ f56 f25 1"/>
                            <a:gd name="f70" fmla="*/ f60 f25 1"/>
                            <a:gd name="f71" fmla="*/ f60 f24 1"/>
                            <a:gd name="f72" fmla="+- f6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865 f88 1"/>
                            <a:gd name="f93" fmla="*/ 1000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45">
                              <a:pos x="f62" y="f67"/>
                            </a:cxn>
                            <a:cxn ang="f45">
                              <a:pos x="f63" y="f66"/>
                            </a:cxn>
                            <a:cxn ang="f45">
                              <a:pos x="f68" y="f69"/>
                            </a:cxn>
                            <a:cxn ang="f45">
                              <a:pos x="f63" y="f65"/>
                            </a:cxn>
                            <a:cxn ang="f45">
                              <a:pos x="f62" y="f70"/>
                            </a:cxn>
                            <a:cxn ang="f45">
                              <a:pos x="f64" y="f65"/>
                            </a:cxn>
                            <a:cxn ang="f45">
                              <a:pos x="f71" y="f69"/>
                            </a:cxn>
                            <a:cxn ang="f45">
                              <a:pos x="f64" y="f66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4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6" hR="f15" stAng="f43" swAng="f54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6" hR="f15" stAng="f43" swAng="f54"/>
                              <a:close/>
                            </a:path>
                            <a:path w="21600" h="21600" fill="none">
                              <a:moveTo>
                                <a:pt x="f17" y="f51"/>
                              </a:moveTo>
                              <a:cubicBezTo>
                                <a:pt x="f18" y="f52"/>
                                <a:pt x="f19" y="f52"/>
                                <a:pt x="f20" y="f51"/>
                              </a:cubicBezTo>
                            </a:path>
                          </a:pathLst>
                        </a:custGeom>
                        <a:solidFill>
                          <a:srgbClr val="ED1C24"/>
                        </a:solidFill>
                        <a:ln w="12701" cap="flat">
                          <a:solidFill>
                            <a:srgbClr val="3465A4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1F327B" w:rsidRDefault="001F327B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var3" o:spid="_x0000_s1028" style="position:absolute;margin-left:37.8pt;margin-top:392.9pt;width:30.25pt;height:30.75pt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" adj="-11796480,,5400" path="m10800,at,,21600,21600,10800,,10800,xem7305,5650at6305,5650,8305,9380,7305,5650,7305,5650xem14295,5650at13295,5650,15295,9380,14295,5650,14295,5650xem4870,14510nfc8680,18520,12920,18520,16730,14510e" fillcolor="#ed1c24" strokecolor="#3465a4" strokeweight=".35281mm">
                <v:stroke joinstyle="miter"/>
                <v:formulas/>
                <v:path arrowok="t" o:connecttype="custom" o:connectlocs="192088,0;384176,195261;192088,390521;0,195261;192088,0;56257,57186;0,195261;56257,333335;192088,390521;327919,333335;384176,195261;327919,57186" o:connectangles="270,0,90,180,270,270,270,270,270,270,270,270" textboxrect="3163,3163,18437,18437"/>
                <v:textbox inset="0,0,0,0">
                  <w:txbxContent>
                    <w:p w:rsidR="001F327B" w:rsidRDefault="001F327B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152403</wp:posOffset>
            </wp:positionH>
            <wp:positionV relativeFrom="paragraph">
              <wp:posOffset>4992367</wp:posOffset>
            </wp:positionV>
            <wp:extent cx="6119996" cy="2607841"/>
            <wp:effectExtent l="0" t="0" r="0" b="2009"/>
            <wp:wrapSquare wrapText="bothSides"/>
            <wp:docPr id="6" name="Obrázek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alphaModFix/>
                      <a:biLevel thresh="5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26078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190496</wp:posOffset>
            </wp:positionH>
            <wp:positionV relativeFrom="paragraph">
              <wp:posOffset>100968</wp:posOffset>
            </wp:positionV>
            <wp:extent cx="6119996" cy="4673516"/>
            <wp:effectExtent l="0" t="0" r="0" b="0"/>
            <wp:wrapSquare wrapText="bothSides"/>
            <wp:docPr id="7" name="Obráze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alphaModFix/>
                      <a:biLevel thresh="5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46735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1F327B" w:rsidRDefault="00286A20">
      <w:pPr>
        <w:pStyle w:val="Standard"/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0" behindDoc="0" locked="0" layoutInCell="1" allowOverlap="1">
                <wp:simplePos x="0" y="0"/>
                <wp:positionH relativeFrom="margin">
                  <wp:posOffset>335283</wp:posOffset>
                </wp:positionH>
                <wp:positionV relativeFrom="paragraph">
                  <wp:posOffset>7688576</wp:posOffset>
                </wp:positionV>
                <wp:extent cx="434340" cy="453386"/>
                <wp:effectExtent l="0" t="0" r="22860" b="22864"/>
                <wp:wrapNone/>
                <wp:docPr id="8" name="Tvar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3386"/>
                        </a:xfrm>
                        <a:custGeom>
                          <a:avLst>
                            <a:gd name="f0" fmla="val 18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4510"/>
                            <a:gd name="f10" fmla="val 18520"/>
                            <a:gd name="f11" fmla="*/ 10800 10800 1"/>
                            <a:gd name="f12" fmla="+- 0 0 360"/>
                            <a:gd name="f13" fmla="val 10800"/>
                            <a:gd name="f14" fmla="*/ 1000 1865 1"/>
                            <a:gd name="f15" fmla="val 1865"/>
                            <a:gd name="f16" fmla="val 1000"/>
                            <a:gd name="f17" fmla="val 4870"/>
                            <a:gd name="f18" fmla="val 8680"/>
                            <a:gd name="f19" fmla="val 12920"/>
                            <a:gd name="f20" fmla="val 16730"/>
                            <a:gd name="f21" fmla="val -2147483647"/>
                            <a:gd name="f22" fmla="val 2147483647"/>
                            <a:gd name="f23" fmla="+- 0 0 0"/>
                            <a:gd name="f24" fmla="*/ f4 1 21600"/>
                            <a:gd name="f25" fmla="*/ f5 1 21600"/>
                            <a:gd name="f26" fmla="val f6"/>
                            <a:gd name="f27" fmla="val f7"/>
                            <a:gd name="f28" fmla="*/ 0 f8 1"/>
                            <a:gd name="f29" fmla="*/ f6 f1 1"/>
                            <a:gd name="f30" fmla="*/ f12 f1 1"/>
                            <a:gd name="f31" fmla="pin 14510 f0 18520"/>
                            <a:gd name="f32" fmla="*/ f23 f1 1"/>
                            <a:gd name="f33" fmla="+- f27 0 f26"/>
                            <a:gd name="f34" fmla="val f31"/>
                            <a:gd name="f35" fmla="*/ f28 1 f3"/>
                            <a:gd name="f36" fmla="*/ f29 1 f3"/>
                            <a:gd name="f37" fmla="*/ f30 1 f3"/>
                            <a:gd name="f38" fmla="*/ f31 f25 1"/>
                            <a:gd name="f39" fmla="*/ f32 1 f3"/>
                            <a:gd name="f40" fmla="*/ f33 1 21600"/>
                            <a:gd name="f41" fmla="+- f34 0 14510"/>
                            <a:gd name="f42" fmla="+- 0 0 f35"/>
                            <a:gd name="f43" fmla="+- f36 0 f2"/>
                            <a:gd name="f44" fmla="+- f37 0 f2"/>
                            <a:gd name="f45" fmla="+- f39 0 f2"/>
                            <a:gd name="f46" fmla="*/ 10800 f40 1"/>
                            <a:gd name="f47" fmla="*/ 3163 f40 1"/>
                            <a:gd name="f48" fmla="*/ 18437 f40 1"/>
                            <a:gd name="f49" fmla="*/ 0 f40 1"/>
                            <a:gd name="f50" fmla="*/ 21600 f40 1"/>
                            <a:gd name="f51" fmla="+- 18520 0 f41"/>
                            <a:gd name="f52" fmla="+- 14510 f41 0"/>
                            <a:gd name="f53" fmla="*/ f42 f1 1"/>
                            <a:gd name="f54" fmla="+- f44 0 f43"/>
                            <a:gd name="f55" fmla="*/ f53 1 f8"/>
                            <a:gd name="f56" fmla="*/ f46 1 f40"/>
                            <a:gd name="f57" fmla="*/ f49 1 f40"/>
                            <a:gd name="f58" fmla="*/ f47 1 f40"/>
                            <a:gd name="f59" fmla="*/ f48 1 f40"/>
                            <a:gd name="f60" fmla="*/ f50 1 f40"/>
                            <a:gd name="f61" fmla="+- f55 0 f2"/>
                            <a:gd name="f62" fmla="*/ f56 f24 1"/>
                            <a:gd name="f63" fmla="*/ f58 f24 1"/>
                            <a:gd name="f64" fmla="*/ f59 f24 1"/>
                            <a:gd name="f65" fmla="*/ f59 f25 1"/>
                            <a:gd name="f66" fmla="*/ f58 f25 1"/>
                            <a:gd name="f67" fmla="*/ f57 f25 1"/>
                            <a:gd name="f68" fmla="*/ f57 f24 1"/>
                            <a:gd name="f69" fmla="*/ f56 f25 1"/>
                            <a:gd name="f70" fmla="*/ f60 f25 1"/>
                            <a:gd name="f71" fmla="*/ f60 f24 1"/>
                            <a:gd name="f72" fmla="+- f6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865 f88 1"/>
                            <a:gd name="f93" fmla="*/ 1000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45">
                              <a:pos x="f62" y="f67"/>
                            </a:cxn>
                            <a:cxn ang="f45">
                              <a:pos x="f63" y="f66"/>
                            </a:cxn>
                            <a:cxn ang="f45">
                              <a:pos x="f68" y="f69"/>
                            </a:cxn>
                            <a:cxn ang="f45">
                              <a:pos x="f63" y="f65"/>
                            </a:cxn>
                            <a:cxn ang="f45">
                              <a:pos x="f62" y="f70"/>
                            </a:cxn>
                            <a:cxn ang="f45">
                              <a:pos x="f64" y="f65"/>
                            </a:cxn>
                            <a:cxn ang="f45">
                              <a:pos x="f71" y="f69"/>
                            </a:cxn>
                            <a:cxn ang="f45">
                              <a:pos x="f64" y="f66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4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6" hR="f15" stAng="f43" swAng="f54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6" hR="f15" stAng="f43" swAng="f54"/>
                              <a:close/>
                            </a:path>
                            <a:path w="21600" h="21600" fill="none">
                              <a:moveTo>
                                <a:pt x="f17" y="f51"/>
                              </a:moveTo>
                              <a:cubicBezTo>
                                <a:pt x="f18" y="f52"/>
                                <a:pt x="f19" y="f52"/>
                                <a:pt x="f20" y="f51"/>
                              </a:cubicBezTo>
                            </a:path>
                          </a:pathLst>
                        </a:custGeom>
                        <a:solidFill>
                          <a:srgbClr val="FAA61A"/>
                        </a:solidFill>
                        <a:ln w="12701" cap="flat">
                          <a:solidFill>
                            <a:srgbClr val="3465A4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1F327B" w:rsidRDefault="001F327B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var7" o:spid="_x0000_s1029" style="position:absolute;margin-left:26.4pt;margin-top:605.4pt;width:34.2pt;height:35.7pt;z-index:1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" adj="-11796480,,5400" path="m10800,at,,21600,21600,10800,,10800,xem7305,5650at6305,5650,8305,9380,7305,5650,7305,5650xem14295,5650at13295,5650,15295,9380,14295,5650,14295,5650xem4870,14510nfc8680,18520,12920,18520,16730,14510e" fillcolor="#faa61a" strokecolor="#3465a4" strokeweight=".35281mm">
                <v:stroke joinstyle="miter"/>
                <v:formulas/>
                <v:path arrowok="t" o:connecttype="custom" o:connectlocs="217170,0;434340,226693;217170,453386;0,226693;217170,0;63603,66392;0,226693;63603,386994;217170,453386;370737,386994;434340,226693;370737,66392" o:connectangles="270,0,90,180,270,270,270,270,270,270,270,270" textboxrect="3163,3163,18437,18437"/>
                <v:textbox inset="0,0,0,0">
                  <w:txbxContent>
                    <w:p w:rsidR="001F327B" w:rsidRDefault="001F327B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9" behindDoc="0" locked="0" layoutInCell="1" allowOverlap="1">
                <wp:simplePos x="0" y="0"/>
                <wp:positionH relativeFrom="column">
                  <wp:posOffset>487676</wp:posOffset>
                </wp:positionH>
                <wp:positionV relativeFrom="paragraph">
                  <wp:posOffset>5280660</wp:posOffset>
                </wp:positionV>
                <wp:extent cx="426723" cy="449583"/>
                <wp:effectExtent l="0" t="0" r="11427" b="26667"/>
                <wp:wrapNone/>
                <wp:docPr id="9" name="Tvar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3" cy="449583"/>
                        </a:xfrm>
                        <a:custGeom>
                          <a:avLst>
                            <a:gd name="f0" fmla="val 18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4510"/>
                            <a:gd name="f10" fmla="val 18520"/>
                            <a:gd name="f11" fmla="*/ 10800 10800 1"/>
                            <a:gd name="f12" fmla="+- 0 0 360"/>
                            <a:gd name="f13" fmla="val 10800"/>
                            <a:gd name="f14" fmla="*/ 1000 1865 1"/>
                            <a:gd name="f15" fmla="val 1865"/>
                            <a:gd name="f16" fmla="val 1000"/>
                            <a:gd name="f17" fmla="val 4870"/>
                            <a:gd name="f18" fmla="val 8680"/>
                            <a:gd name="f19" fmla="val 12920"/>
                            <a:gd name="f20" fmla="val 16730"/>
                            <a:gd name="f21" fmla="val -2147483647"/>
                            <a:gd name="f22" fmla="val 2147483647"/>
                            <a:gd name="f23" fmla="+- 0 0 0"/>
                            <a:gd name="f24" fmla="*/ f4 1 21600"/>
                            <a:gd name="f25" fmla="*/ f5 1 21600"/>
                            <a:gd name="f26" fmla="val f6"/>
                            <a:gd name="f27" fmla="val f7"/>
                            <a:gd name="f28" fmla="*/ 0 f8 1"/>
                            <a:gd name="f29" fmla="*/ f6 f1 1"/>
                            <a:gd name="f30" fmla="*/ f12 f1 1"/>
                            <a:gd name="f31" fmla="pin 14510 f0 18520"/>
                            <a:gd name="f32" fmla="*/ f23 f1 1"/>
                            <a:gd name="f33" fmla="+- f27 0 f26"/>
                            <a:gd name="f34" fmla="val f31"/>
                            <a:gd name="f35" fmla="*/ f28 1 f3"/>
                            <a:gd name="f36" fmla="*/ f29 1 f3"/>
                            <a:gd name="f37" fmla="*/ f30 1 f3"/>
                            <a:gd name="f38" fmla="*/ f31 f25 1"/>
                            <a:gd name="f39" fmla="*/ f32 1 f3"/>
                            <a:gd name="f40" fmla="*/ f33 1 21600"/>
                            <a:gd name="f41" fmla="+- f34 0 14510"/>
                            <a:gd name="f42" fmla="+- 0 0 f35"/>
                            <a:gd name="f43" fmla="+- f36 0 f2"/>
                            <a:gd name="f44" fmla="+- f37 0 f2"/>
                            <a:gd name="f45" fmla="+- f39 0 f2"/>
                            <a:gd name="f46" fmla="*/ 10800 f40 1"/>
                            <a:gd name="f47" fmla="*/ 3163 f40 1"/>
                            <a:gd name="f48" fmla="*/ 18437 f40 1"/>
                            <a:gd name="f49" fmla="*/ 0 f40 1"/>
                            <a:gd name="f50" fmla="*/ 21600 f40 1"/>
                            <a:gd name="f51" fmla="+- 18520 0 f41"/>
                            <a:gd name="f52" fmla="+- 14510 f41 0"/>
                            <a:gd name="f53" fmla="*/ f42 f1 1"/>
                            <a:gd name="f54" fmla="+- f44 0 f43"/>
                            <a:gd name="f55" fmla="*/ f53 1 f8"/>
                            <a:gd name="f56" fmla="*/ f46 1 f40"/>
                            <a:gd name="f57" fmla="*/ f49 1 f40"/>
                            <a:gd name="f58" fmla="*/ f47 1 f40"/>
                            <a:gd name="f59" fmla="*/ f48 1 f40"/>
                            <a:gd name="f60" fmla="*/ f50 1 f40"/>
                            <a:gd name="f61" fmla="+- f55 0 f2"/>
                            <a:gd name="f62" fmla="*/ f56 f24 1"/>
                            <a:gd name="f63" fmla="*/ f58 f24 1"/>
                            <a:gd name="f64" fmla="*/ f59 f24 1"/>
                            <a:gd name="f65" fmla="*/ f59 f25 1"/>
                            <a:gd name="f66" fmla="*/ f58 f25 1"/>
                            <a:gd name="f67" fmla="*/ f57 f25 1"/>
                            <a:gd name="f68" fmla="*/ f57 f24 1"/>
                            <a:gd name="f69" fmla="*/ f56 f25 1"/>
                            <a:gd name="f70" fmla="*/ f60 f25 1"/>
                            <a:gd name="f71" fmla="*/ f60 f24 1"/>
                            <a:gd name="f72" fmla="+- f6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865 f88 1"/>
                            <a:gd name="f93" fmla="*/ 1000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45">
                              <a:pos x="f62" y="f67"/>
                            </a:cxn>
                            <a:cxn ang="f45">
                              <a:pos x="f63" y="f66"/>
                            </a:cxn>
                            <a:cxn ang="f45">
                              <a:pos x="f68" y="f69"/>
                            </a:cxn>
                            <a:cxn ang="f45">
                              <a:pos x="f63" y="f65"/>
                            </a:cxn>
                            <a:cxn ang="f45">
                              <a:pos x="f62" y="f70"/>
                            </a:cxn>
                            <a:cxn ang="f45">
                              <a:pos x="f64" y="f65"/>
                            </a:cxn>
                            <a:cxn ang="f45">
                              <a:pos x="f71" y="f69"/>
                            </a:cxn>
                            <a:cxn ang="f45">
                              <a:pos x="f64" y="f66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4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6" hR="f15" stAng="f43" swAng="f54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6" hR="f15" stAng="f43" swAng="f54"/>
                              <a:close/>
                            </a:path>
                            <a:path w="21600" h="21600" fill="none">
                              <a:moveTo>
                                <a:pt x="f17" y="f51"/>
                              </a:moveTo>
                              <a:cubicBezTo>
                                <a:pt x="f18" y="f52"/>
                                <a:pt x="f19" y="f52"/>
                                <a:pt x="f20" y="f51"/>
                              </a:cubicBezTo>
                            </a:path>
                          </a:pathLst>
                        </a:custGeom>
                        <a:solidFill>
                          <a:srgbClr val="FFF200"/>
                        </a:solidFill>
                        <a:ln w="12701" cap="flat">
                          <a:solidFill>
                            <a:srgbClr val="3465A4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1F327B" w:rsidRDefault="001F327B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var6" o:spid="_x0000_s1030" style="position:absolute;margin-left:38.4pt;margin-top:415.8pt;width:33.6pt;height:35.4pt;z-index: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" adj="-11796480,,5400" path="m10800,at,,21600,21600,10800,,10800,xem7305,5650at6305,5650,8305,9380,7305,5650,7305,5650xem14295,5650at13295,5650,15295,9380,14295,5650,14295,5650xem4870,14510nfc8680,18520,12920,18520,16730,14510e" fillcolor="#fff200" strokecolor="#3465a4" strokeweight=".35281mm">
                <v:stroke joinstyle="miter"/>
                <v:formulas/>
                <v:path arrowok="t" o:connecttype="custom" o:connectlocs="213362,0;426723,224792;213362,449583;0,224792;213362,0;62487,65835;0,224792;62487,383748;213362,449583;364236,383748;426723,224792;364236,65835" o:connectangles="270,0,90,180,270,270,270,270,270,270,270,270" textboxrect="3163,3163,18437,18437"/>
                <v:textbox inset="0,0,0,0">
                  <w:txbxContent>
                    <w:p w:rsidR="001F327B" w:rsidRDefault="001F327B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" behindDoc="0" locked="0" layoutInCell="1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3208016</wp:posOffset>
                </wp:positionV>
                <wp:extent cx="403863" cy="434340"/>
                <wp:effectExtent l="0" t="0" r="15237" b="22860"/>
                <wp:wrapNone/>
                <wp:docPr id="10" name="Tvar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3" cy="434340"/>
                        </a:xfrm>
                        <a:custGeom>
                          <a:avLst>
                            <a:gd name="f0" fmla="val 18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4510"/>
                            <a:gd name="f10" fmla="val 18520"/>
                            <a:gd name="f11" fmla="*/ 10800 10800 1"/>
                            <a:gd name="f12" fmla="+- 0 0 360"/>
                            <a:gd name="f13" fmla="val 10800"/>
                            <a:gd name="f14" fmla="*/ 1000 1865 1"/>
                            <a:gd name="f15" fmla="val 1865"/>
                            <a:gd name="f16" fmla="val 1000"/>
                            <a:gd name="f17" fmla="val 4870"/>
                            <a:gd name="f18" fmla="val 8680"/>
                            <a:gd name="f19" fmla="val 12920"/>
                            <a:gd name="f20" fmla="val 16730"/>
                            <a:gd name="f21" fmla="val -2147483647"/>
                            <a:gd name="f22" fmla="val 2147483647"/>
                            <a:gd name="f23" fmla="+- 0 0 0"/>
                            <a:gd name="f24" fmla="*/ f4 1 21600"/>
                            <a:gd name="f25" fmla="*/ f5 1 21600"/>
                            <a:gd name="f26" fmla="val f6"/>
                            <a:gd name="f27" fmla="val f7"/>
                            <a:gd name="f28" fmla="*/ 0 f8 1"/>
                            <a:gd name="f29" fmla="*/ f6 f1 1"/>
                            <a:gd name="f30" fmla="*/ f12 f1 1"/>
                            <a:gd name="f31" fmla="pin 14510 f0 18520"/>
                            <a:gd name="f32" fmla="*/ f23 f1 1"/>
                            <a:gd name="f33" fmla="+- f27 0 f26"/>
                            <a:gd name="f34" fmla="val f31"/>
                            <a:gd name="f35" fmla="*/ f28 1 f3"/>
                            <a:gd name="f36" fmla="*/ f29 1 f3"/>
                            <a:gd name="f37" fmla="*/ f30 1 f3"/>
                            <a:gd name="f38" fmla="*/ f31 f25 1"/>
                            <a:gd name="f39" fmla="*/ f32 1 f3"/>
                            <a:gd name="f40" fmla="*/ f33 1 21600"/>
                            <a:gd name="f41" fmla="+- f34 0 14510"/>
                            <a:gd name="f42" fmla="+- 0 0 f35"/>
                            <a:gd name="f43" fmla="+- f36 0 f2"/>
                            <a:gd name="f44" fmla="+- f37 0 f2"/>
                            <a:gd name="f45" fmla="+- f39 0 f2"/>
                            <a:gd name="f46" fmla="*/ 10800 f40 1"/>
                            <a:gd name="f47" fmla="*/ 3163 f40 1"/>
                            <a:gd name="f48" fmla="*/ 18437 f40 1"/>
                            <a:gd name="f49" fmla="*/ 0 f40 1"/>
                            <a:gd name="f50" fmla="*/ 21600 f40 1"/>
                            <a:gd name="f51" fmla="+- 18520 0 f41"/>
                            <a:gd name="f52" fmla="+- 14510 f41 0"/>
                            <a:gd name="f53" fmla="*/ f42 f1 1"/>
                            <a:gd name="f54" fmla="+- f44 0 f43"/>
                            <a:gd name="f55" fmla="*/ f53 1 f8"/>
                            <a:gd name="f56" fmla="*/ f46 1 f40"/>
                            <a:gd name="f57" fmla="*/ f49 1 f40"/>
                            <a:gd name="f58" fmla="*/ f47 1 f40"/>
                            <a:gd name="f59" fmla="*/ f48 1 f40"/>
                            <a:gd name="f60" fmla="*/ f50 1 f40"/>
                            <a:gd name="f61" fmla="+- f55 0 f2"/>
                            <a:gd name="f62" fmla="*/ f56 f24 1"/>
                            <a:gd name="f63" fmla="*/ f58 f24 1"/>
                            <a:gd name="f64" fmla="*/ f59 f24 1"/>
                            <a:gd name="f65" fmla="*/ f59 f25 1"/>
                            <a:gd name="f66" fmla="*/ f58 f25 1"/>
                            <a:gd name="f67" fmla="*/ f57 f25 1"/>
                            <a:gd name="f68" fmla="*/ f57 f24 1"/>
                            <a:gd name="f69" fmla="*/ f56 f25 1"/>
                            <a:gd name="f70" fmla="*/ f60 f25 1"/>
                            <a:gd name="f71" fmla="*/ f60 f24 1"/>
                            <a:gd name="f72" fmla="+- f6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865 f88 1"/>
                            <a:gd name="f93" fmla="*/ 1000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45">
                              <a:pos x="f62" y="f67"/>
                            </a:cxn>
                            <a:cxn ang="f45">
                              <a:pos x="f63" y="f66"/>
                            </a:cxn>
                            <a:cxn ang="f45">
                              <a:pos x="f68" y="f69"/>
                            </a:cxn>
                            <a:cxn ang="f45">
                              <a:pos x="f63" y="f65"/>
                            </a:cxn>
                            <a:cxn ang="f45">
                              <a:pos x="f62" y="f70"/>
                            </a:cxn>
                            <a:cxn ang="f45">
                              <a:pos x="f64" y="f65"/>
                            </a:cxn>
                            <a:cxn ang="f45">
                              <a:pos x="f71" y="f69"/>
                            </a:cxn>
                            <a:cxn ang="f45">
                              <a:pos x="f64" y="f66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4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6" hR="f15" stAng="f43" swAng="f54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6" hR="f15" stAng="f43" swAng="f54"/>
                              <a:close/>
                            </a:path>
                            <a:path w="21600" h="21600" fill="none">
                              <a:moveTo>
                                <a:pt x="f17" y="f51"/>
                              </a:moveTo>
                              <a:cubicBezTo>
                                <a:pt x="f18" y="f52"/>
                                <a:pt x="f19" y="f52"/>
                                <a:pt x="f20" y="f51"/>
                              </a:cubicBezTo>
                            </a:path>
                          </a:pathLst>
                        </a:custGeom>
                        <a:solidFill>
                          <a:srgbClr val="FAA61A"/>
                        </a:solidFill>
                        <a:ln w="12701" cap="flat">
                          <a:solidFill>
                            <a:srgbClr val="3465A4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1F327B" w:rsidRDefault="001F327B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var5" o:spid="_x0000_s1031" style="position:absolute;margin-left:48.6pt;margin-top:252.6pt;width:31.8pt;height:34.2pt;z-index: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" adj="-11796480,,5400" path="m10800,at,,21600,21600,10800,,10800,xem7305,5650at6305,5650,8305,9380,7305,5650,7305,5650xem14295,5650at13295,5650,15295,9380,14295,5650,14295,5650xem4870,14510nfc8680,18520,12920,18520,16730,14510e" fillcolor="#faa61a" strokecolor="#3465a4" strokeweight=".35281mm">
                <v:stroke joinstyle="miter"/>
                <v:formulas/>
                <v:path arrowok="t" o:connecttype="custom" o:connectlocs="201932,0;403863,217170;201932,434340;0,217170;201932,0;59140,63603;0,217170;59140,370737;201932,434340;344723,370737;403863,217170;344723,63603" o:connectangles="270,0,90,180,270,270,270,270,270,270,270,270" textboxrect="3163,3163,18437,18437"/>
                <v:textbox inset="0,0,0,0">
                  <w:txbxContent>
                    <w:p w:rsidR="001F327B" w:rsidRDefault="001F327B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" behindDoc="0" locked="0" layoutInCell="1" allowOverlap="1">
                <wp:simplePos x="0" y="0"/>
                <wp:positionH relativeFrom="column">
                  <wp:posOffset>792483</wp:posOffset>
                </wp:positionH>
                <wp:positionV relativeFrom="paragraph">
                  <wp:posOffset>502920</wp:posOffset>
                </wp:positionV>
                <wp:extent cx="426723" cy="434340"/>
                <wp:effectExtent l="0" t="0" r="11427" b="22860"/>
                <wp:wrapNone/>
                <wp:docPr id="11" name="Tvar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3" cy="434340"/>
                        </a:xfrm>
                        <a:custGeom>
                          <a:avLst>
                            <a:gd name="f0" fmla="val 18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4510"/>
                            <a:gd name="f10" fmla="val 18520"/>
                            <a:gd name="f11" fmla="*/ 10800 10800 1"/>
                            <a:gd name="f12" fmla="+- 0 0 360"/>
                            <a:gd name="f13" fmla="val 10800"/>
                            <a:gd name="f14" fmla="*/ 1000 1865 1"/>
                            <a:gd name="f15" fmla="val 1865"/>
                            <a:gd name="f16" fmla="val 1000"/>
                            <a:gd name="f17" fmla="val 4870"/>
                            <a:gd name="f18" fmla="val 8680"/>
                            <a:gd name="f19" fmla="val 12920"/>
                            <a:gd name="f20" fmla="val 16730"/>
                            <a:gd name="f21" fmla="val -2147483647"/>
                            <a:gd name="f22" fmla="val 2147483647"/>
                            <a:gd name="f23" fmla="+- 0 0 0"/>
                            <a:gd name="f24" fmla="*/ f4 1 21600"/>
                            <a:gd name="f25" fmla="*/ f5 1 21600"/>
                            <a:gd name="f26" fmla="val f6"/>
                            <a:gd name="f27" fmla="val f7"/>
                            <a:gd name="f28" fmla="*/ 0 f8 1"/>
                            <a:gd name="f29" fmla="*/ f6 f1 1"/>
                            <a:gd name="f30" fmla="*/ f12 f1 1"/>
                            <a:gd name="f31" fmla="pin 14510 f0 18520"/>
                            <a:gd name="f32" fmla="*/ f23 f1 1"/>
                            <a:gd name="f33" fmla="+- f27 0 f26"/>
                            <a:gd name="f34" fmla="val f31"/>
                            <a:gd name="f35" fmla="*/ f28 1 f3"/>
                            <a:gd name="f36" fmla="*/ f29 1 f3"/>
                            <a:gd name="f37" fmla="*/ f30 1 f3"/>
                            <a:gd name="f38" fmla="*/ f31 f25 1"/>
                            <a:gd name="f39" fmla="*/ f32 1 f3"/>
                            <a:gd name="f40" fmla="*/ f33 1 21600"/>
                            <a:gd name="f41" fmla="+- f34 0 14510"/>
                            <a:gd name="f42" fmla="+- 0 0 f35"/>
                            <a:gd name="f43" fmla="+- f36 0 f2"/>
                            <a:gd name="f44" fmla="+- f37 0 f2"/>
                            <a:gd name="f45" fmla="+- f39 0 f2"/>
                            <a:gd name="f46" fmla="*/ 10800 f40 1"/>
                            <a:gd name="f47" fmla="*/ 3163 f40 1"/>
                            <a:gd name="f48" fmla="*/ 18437 f40 1"/>
                            <a:gd name="f49" fmla="*/ 0 f40 1"/>
                            <a:gd name="f50" fmla="*/ 21600 f40 1"/>
                            <a:gd name="f51" fmla="+- 18520 0 f41"/>
                            <a:gd name="f52" fmla="+- 14510 f41 0"/>
                            <a:gd name="f53" fmla="*/ f42 f1 1"/>
                            <a:gd name="f54" fmla="+- f44 0 f43"/>
                            <a:gd name="f55" fmla="*/ f53 1 f8"/>
                            <a:gd name="f56" fmla="*/ f46 1 f40"/>
                            <a:gd name="f57" fmla="*/ f49 1 f40"/>
                            <a:gd name="f58" fmla="*/ f47 1 f40"/>
                            <a:gd name="f59" fmla="*/ f48 1 f40"/>
                            <a:gd name="f60" fmla="*/ f50 1 f40"/>
                            <a:gd name="f61" fmla="+- f55 0 f2"/>
                            <a:gd name="f62" fmla="*/ f56 f24 1"/>
                            <a:gd name="f63" fmla="*/ f58 f24 1"/>
                            <a:gd name="f64" fmla="*/ f59 f24 1"/>
                            <a:gd name="f65" fmla="*/ f59 f25 1"/>
                            <a:gd name="f66" fmla="*/ f58 f25 1"/>
                            <a:gd name="f67" fmla="*/ f57 f25 1"/>
                            <a:gd name="f68" fmla="*/ f57 f24 1"/>
                            <a:gd name="f69" fmla="*/ f56 f25 1"/>
                            <a:gd name="f70" fmla="*/ f60 f25 1"/>
                            <a:gd name="f71" fmla="*/ f60 f24 1"/>
                            <a:gd name="f72" fmla="+- f6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865 f88 1"/>
                            <a:gd name="f93" fmla="*/ 1000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45">
                              <a:pos x="f62" y="f67"/>
                            </a:cxn>
                            <a:cxn ang="f45">
                              <a:pos x="f63" y="f66"/>
                            </a:cxn>
                            <a:cxn ang="f45">
                              <a:pos x="f68" y="f69"/>
                            </a:cxn>
                            <a:cxn ang="f45">
                              <a:pos x="f63" y="f65"/>
                            </a:cxn>
                            <a:cxn ang="f45">
                              <a:pos x="f62" y="f70"/>
                            </a:cxn>
                            <a:cxn ang="f45">
                              <a:pos x="f64" y="f65"/>
                            </a:cxn>
                            <a:cxn ang="f45">
                              <a:pos x="f71" y="f69"/>
                            </a:cxn>
                            <a:cxn ang="f45">
                              <a:pos x="f64" y="f66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4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6" hR="f15" stAng="f43" swAng="f54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6" hR="f15" stAng="f43" swAng="f54"/>
                              <a:close/>
                            </a:path>
                            <a:path w="21600" h="21600" fill="none">
                              <a:moveTo>
                                <a:pt x="f17" y="f51"/>
                              </a:moveTo>
                              <a:cubicBezTo>
                                <a:pt x="f18" y="f52"/>
                                <a:pt x="f19" y="f52"/>
                                <a:pt x="f20" y="f51"/>
                              </a:cubicBezTo>
                            </a:path>
                          </a:pathLst>
                        </a:custGeom>
                        <a:solidFill>
                          <a:srgbClr val="FFF200"/>
                        </a:solidFill>
                        <a:ln w="12701" cap="flat">
                          <a:solidFill>
                            <a:srgbClr val="3465A4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1F327B" w:rsidRDefault="001F327B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var4" o:spid="_x0000_s1032" style="position:absolute;margin-left:62.4pt;margin-top:39.6pt;width:33.6pt;height:34.2pt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" adj="-11796480,,5400" path="m10800,at,,21600,21600,10800,,10800,xem7305,5650at6305,5650,8305,9380,7305,5650,7305,5650xem14295,5650at13295,5650,15295,9380,14295,5650,14295,5650xem4870,14510nfc8680,18520,12920,18520,16730,14510e" fillcolor="#fff200" strokecolor="#3465a4" strokeweight=".35281mm">
                <v:stroke joinstyle="miter"/>
                <v:formulas/>
                <v:path arrowok="t" o:connecttype="custom" o:connectlocs="213362,0;426723,217170;213362,434340;0,217170;213362,0;62487,63603;0,217170;62487,370737;213362,434340;364236,370737;426723,217170;364236,63603" o:connectangles="270,0,90,180,270,270,270,270,270,270,270,270" textboxrect="3163,3163,18437,18437"/>
                <v:textbox inset="0,0,0,0">
                  <w:txbxContent>
                    <w:p w:rsidR="001F327B" w:rsidRDefault="001F327B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9215277"/>
            <wp:effectExtent l="0" t="0" r="0" b="4923"/>
            <wp:wrapSquare wrapText="bothSides"/>
            <wp:docPr id="12" name="Obrázek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 b="6504"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92152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1F327B">
      <w:pgSz w:w="11906" w:h="16838"/>
      <w:pgMar w:top="720" w:right="720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6A20" w:rsidRDefault="00286A20">
      <w:pPr>
        <w:rPr>
          <w:rFonts w:hint="eastAsia"/>
        </w:rPr>
      </w:pPr>
      <w:r>
        <w:separator/>
      </w:r>
    </w:p>
  </w:endnote>
  <w:endnote w:type="continuationSeparator" w:id="0">
    <w:p w:rsidR="00286A20" w:rsidRDefault="00286A2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6A20" w:rsidRDefault="00286A20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286A20" w:rsidRDefault="00286A20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1F327B"/>
    <w:rsid w:val="001F327B"/>
    <w:rsid w:val="00286A20"/>
    <w:rsid w:val="00E03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D0938-9ACF-44EF-9C9C-5C8978FC0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Lucida Sans"/>
        <w:kern w:val="3"/>
        <w:sz w:val="24"/>
        <w:szCs w:val="24"/>
        <w:lang w:val="cs-CZ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Terezie Gřundělová</dc:creator>
  <cp:lastModifiedBy>Mgr. Terezie Gřundělová</cp:lastModifiedBy>
  <cp:revision>2</cp:revision>
  <dcterms:created xsi:type="dcterms:W3CDTF">2020-10-23T09:49:00Z</dcterms:created>
  <dcterms:modified xsi:type="dcterms:W3CDTF">2020-10-23T09:49:00Z</dcterms:modified>
</cp:coreProperties>
</file>